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附件3：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中国信鸽协会第八届全国会员代表大会</w:t>
      </w:r>
    </w:p>
    <w:p>
      <w:pPr>
        <w:jc w:val="center"/>
        <w:rPr>
          <w:rFonts w:hint="default" w:ascii="思源黑体 ExtraLight" w:hAnsi="思源黑体 ExtraLight" w:eastAsia="思源黑体 ExtraLight" w:cs="思源黑体 ExtraLight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会员代表推荐表</w:t>
      </w:r>
    </w:p>
    <w:tbl>
      <w:tblPr>
        <w:tblStyle w:val="4"/>
        <w:tblW w:w="98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3"/>
        <w:gridCol w:w="1827"/>
        <w:gridCol w:w="596"/>
        <w:gridCol w:w="727"/>
        <w:gridCol w:w="1110"/>
        <w:gridCol w:w="594"/>
        <w:gridCol w:w="257"/>
        <w:gridCol w:w="1516"/>
        <w:gridCol w:w="1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9810" w:type="dxa"/>
            <w:gridSpan w:val="9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sz w:val="28"/>
                <w:szCs w:val="28"/>
                <w:vertAlign w:val="baseline"/>
                <w:lang w:val="en-US" w:eastAsia="zh-CN"/>
              </w:rPr>
              <w:t>推荐单位信息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  <w:t>单位会员名称</w:t>
            </w:r>
          </w:p>
        </w:tc>
        <w:tc>
          <w:tcPr>
            <w:tcW w:w="31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  <w:t>单位会员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  <w:t>类别</w:t>
            </w: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□协会单位会员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□企业理事单位会员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□企业非理事单位会员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9810" w:type="dxa"/>
            <w:gridSpan w:val="9"/>
            <w:shd w:val="clear" w:color="auto" w:fill="E7E6E6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b/>
                <w:bCs/>
                <w:sz w:val="28"/>
                <w:szCs w:val="28"/>
                <w:vertAlign w:val="baseline"/>
                <w:lang w:val="en-US" w:eastAsia="zh-CN"/>
              </w:rPr>
              <w:t>被推荐人信息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姓  名</w:t>
            </w:r>
          </w:p>
        </w:tc>
        <w:tc>
          <w:tcPr>
            <w:tcW w:w="1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性  别</w:t>
            </w:r>
          </w:p>
        </w:tc>
        <w:tc>
          <w:tcPr>
            <w:tcW w:w="19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年  龄</w:t>
            </w:r>
          </w:p>
        </w:tc>
        <w:tc>
          <w:tcPr>
            <w:tcW w:w="1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82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民  族</w:t>
            </w:r>
          </w:p>
        </w:tc>
        <w:tc>
          <w:tcPr>
            <w:tcW w:w="196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职  务</w:t>
            </w:r>
          </w:p>
        </w:tc>
        <w:tc>
          <w:tcPr>
            <w:tcW w:w="1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31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职务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属性</w:t>
            </w:r>
          </w:p>
        </w:tc>
        <w:tc>
          <w:tcPr>
            <w:tcW w:w="4297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□协会/企业法定代表人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□协会主要负责人（会长、副会长、秘书长）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□企业实际控制人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主要简历</w:t>
            </w: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单位</w:t>
            </w: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</w:pP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</w:pP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</w:pP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25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2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43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1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推荐单位意见</w:t>
            </w:r>
          </w:p>
        </w:tc>
        <w:tc>
          <w:tcPr>
            <w:tcW w:w="8557" w:type="dxa"/>
            <w:gridSpan w:val="8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（盖章）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1" w:hRule="atLeast"/>
          <w:jc w:val="center"/>
        </w:trPr>
        <w:tc>
          <w:tcPr>
            <w:tcW w:w="1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sz w:val="22"/>
                <w:szCs w:val="28"/>
                <w:vertAlign w:val="baseline"/>
                <w:lang w:val="en-US" w:eastAsia="zh-CN"/>
              </w:rPr>
              <w:t>中国信鸽协会意见</w:t>
            </w:r>
          </w:p>
        </w:tc>
        <w:tc>
          <w:tcPr>
            <w:tcW w:w="8557" w:type="dxa"/>
            <w:gridSpan w:val="8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（盖章）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righ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   月   日</w:t>
            </w:r>
          </w:p>
        </w:tc>
      </w:tr>
    </w:tbl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EE96E727-1708-482D-BBA7-52C2625DB23C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  <w:embedRegular r:id="rId2" w:fontKey="{18B98BEF-7962-4E24-80F9-FE5B8E4F34F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45727A5-2439-4883-A344-714F5A1E1C1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8D65ABB-BD24-4333-A804-27ADEF8A34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1D32FAF-1C9B-436C-877A-CCEFC4BDB3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A716D51-546C-4F8B-8231-42698CC64C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9F1724C-92FB-4257-95D1-7FD202926540}"/>
  </w:font>
  <w:font w:name="思源黑体 ExtraLight">
    <w:altName w:val="黑体"/>
    <w:panose1 w:val="020B0200000000000000"/>
    <w:charset w:val="86"/>
    <w:family w:val="auto"/>
    <w:pitch w:val="default"/>
    <w:sig w:usb0="00000000" w:usb1="00000000" w:usb2="00000016" w:usb3="00000000" w:csb0="602E0107" w:csb1="00000000"/>
    <w:embedRegular r:id="rId8" w:fontKey="{CA5876F8-7416-4B9A-AD75-7C75596E8A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jYzZjU0MzIyMTJlNDUxODA3MTJmNjA1ZjkwYWI4ZjFlIiwidXNlckNvdW50IjozfQ=="/>
  </w:docVars>
  <w:rsids>
    <w:rsidRoot w:val="323125A5"/>
    <w:rsid w:val="0FC847FC"/>
    <w:rsid w:val="323125A5"/>
    <w:rsid w:val="483D7C3F"/>
    <w:rsid w:val="633E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425eb776-08fa-407d-8df2-5d63e3e41766\&#20154;&#25165;&#25512;&#33616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人才推荐表.docx</Template>
  <Pages>2</Pages>
  <Words>179</Words>
  <Characters>179</Characters>
  <Lines>0</Lines>
  <Paragraphs>0</Paragraphs>
  <TotalTime>7</TotalTime>
  <ScaleCrop>false</ScaleCrop>
  <LinksUpToDate>false</LinksUpToDate>
  <CharactersWithSpaces>203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2022-10-19T07:35:00Z</dcterms:created>
  <dc:creator>WPS_133325153</dc:creator>
  <cp:lastModifiedBy>WPS_133325153</cp:lastModifiedBy>
  <cp:lastPrinted>2022-10-20T09:06:00Z</cp:lastPrinted>
  <dcterms:modified xsi:type="dcterms:W3CDTF">2022-10-21T10:17:19Z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6A17F91BC53446C88BACC63551C51C17</vt:lpwstr>
  </property>
  <property fmtid="{D5CDD505-2E9C-101B-9397-08002B2CF9AE}" pid="4" name="KSOTemplateUUID">
    <vt:lpwstr>v1.0_mb_u+KESFF1P0GDgo5ZVdg0Yg==</vt:lpwstr>
  </property>
</Properties>
</file>